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3CEAF8F" w14:textId="77777777" w:rsidR="00222867" w:rsidRDefault="009B6B29" w:rsidP="00222867">
      <w:pPr>
        <w:rPr>
          <w:rFonts w:ascii="Arial" w:hAnsi="Arial"/>
          <w:b/>
          <w:sz w:val="22"/>
          <w:szCs w:val="22"/>
          <w:rtl/>
        </w:rPr>
      </w:pPr>
      <w:bookmarkStart w:id="0" w:name="_GoBack"/>
      <w:bookmarkEnd w:id="0"/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6B31C6DB" w14:textId="77777777" w:rsidR="00F90453" w:rsidRDefault="00F14DED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14:paraId="4046FBAF" w14:textId="77777777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FA6AB74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0C708F" w14:textId="77777777" w:rsidR="00222867" w:rsidRPr="00B527D8" w:rsidRDefault="00B527D8" w:rsidP="00B527D8">
            <w:pPr>
              <w:bidi w:val="0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B527D8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משרד ראש הממשלה</w:t>
            </w:r>
          </w:p>
        </w:tc>
      </w:tr>
      <w:tr w:rsidR="007548B0" w14:paraId="68242D29" w14:textId="77777777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E324B54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80BECA" w14:textId="77777777" w:rsidR="00222867" w:rsidRPr="00B527D8" w:rsidRDefault="007C7D14" w:rsidP="00B527D8">
            <w:pPr>
              <w:bidi w:val="0"/>
              <w:jc w:val="center"/>
              <w:rPr>
                <w:rFonts w:ascii="David" w:hAnsi="David" w:cs="David"/>
                <w:b/>
                <w:bCs/>
                <w:sz w:val="24"/>
                <w:szCs w:val="24"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 xml:space="preserve">נכסים רנ"ל </w:t>
            </w:r>
          </w:p>
        </w:tc>
      </w:tr>
      <w:tr w:rsidR="007548B0" w14:paraId="538AB335" w14:textId="77777777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EE57FAB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5FB409" w14:textId="77777777" w:rsidR="00222867" w:rsidRPr="00B527D8" w:rsidRDefault="007C7D14" w:rsidP="00B527D8">
            <w:pPr>
              <w:jc w:val="center"/>
              <w:rPr>
                <w:rFonts w:ascii="David" w:hAnsi="David" w:cs="David"/>
                <w:b/>
                <w:bCs/>
                <w:sz w:val="24"/>
                <w:szCs w:val="24"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11.12.22</w:t>
            </w:r>
          </w:p>
        </w:tc>
      </w:tr>
    </w:tbl>
    <w:p w14:paraId="0B09CE5A" w14:textId="77777777" w:rsidR="00332AFB" w:rsidRDefault="00F14DED" w:rsidP="00222867">
      <w:pPr>
        <w:rPr>
          <w:rtl/>
        </w:rPr>
      </w:pPr>
    </w:p>
    <w:p w14:paraId="123DFADC" w14:textId="77777777" w:rsidR="00222867" w:rsidRDefault="00F14DED" w:rsidP="00222867">
      <w:pPr>
        <w:rPr>
          <w:rtl/>
        </w:rPr>
      </w:pPr>
    </w:p>
    <w:p w14:paraId="6ECD8B2F" w14:textId="77777777" w:rsidR="00222867" w:rsidRDefault="00F14DED" w:rsidP="00222867">
      <w:pPr>
        <w:rPr>
          <w:rtl/>
        </w:rPr>
      </w:pPr>
    </w:p>
    <w:p w14:paraId="5E616BEE" w14:textId="77777777" w:rsidR="00222867" w:rsidRDefault="00F14DED" w:rsidP="00222867">
      <w:pPr>
        <w:rPr>
          <w:rtl/>
        </w:rPr>
      </w:pPr>
    </w:p>
    <w:p w14:paraId="5A766BFE" w14:textId="77777777" w:rsidR="00222867" w:rsidRDefault="00F14DED" w:rsidP="00222867">
      <w:pPr>
        <w:rPr>
          <w:rtl/>
        </w:rPr>
      </w:pPr>
    </w:p>
    <w:p w14:paraId="0C19C3A5" w14:textId="77777777" w:rsidR="00222867" w:rsidRDefault="00F14DED" w:rsidP="00222867">
      <w:pPr>
        <w:rPr>
          <w:rtl/>
        </w:rPr>
      </w:pPr>
    </w:p>
    <w:p w14:paraId="537358A6" w14:textId="77777777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0B1CABA1" w14:textId="77777777" w:rsidR="00222867" w:rsidRDefault="00F14DED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65F0F25D" w14:textId="77777777" w:rsidR="00222867" w:rsidRPr="00AF57E9" w:rsidRDefault="009B6B29" w:rsidP="0049153E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Pr="00B527D8">
        <w:rPr>
          <w:rFonts w:ascii="Wingdings" w:hAnsi="Wingdings" w:cstheme="minorBidi"/>
          <w:b/>
          <w:sz w:val="21"/>
          <w:szCs w:val="21"/>
          <w:highlight w:val="yellow"/>
        </w:rPr>
        <w:sym w:font="Wingdings" w:char="F072"/>
      </w:r>
      <w:r w:rsidRPr="00B527D8">
        <w:rPr>
          <w:rFonts w:asciiTheme="minorBidi" w:hAnsiTheme="minorBidi" w:cstheme="minorBidi"/>
          <w:b/>
          <w:sz w:val="21"/>
          <w:szCs w:val="21"/>
          <w:highlight w:val="yellow"/>
          <w:rtl/>
        </w:rPr>
        <w:t xml:space="preserve"> 3(29)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14:paraId="678EC06F" w14:textId="77777777" w:rsidR="00222867" w:rsidRPr="00AF57E9" w:rsidRDefault="00F14DED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92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46"/>
      </w:tblGrid>
      <w:tr w:rsidR="007548B0" w14:paraId="4CE570CD" w14:textId="77777777" w:rsidTr="00B527D8">
        <w:trPr>
          <w:trHeight w:val="450"/>
        </w:trPr>
        <w:tc>
          <w:tcPr>
            <w:tcW w:w="9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A795CAE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14:paraId="478A306C" w14:textId="77777777" w:rsidTr="00B527D8">
        <w:trPr>
          <w:trHeight w:val="450"/>
        </w:trPr>
        <w:tc>
          <w:tcPr>
            <w:tcW w:w="9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255067" w14:textId="77777777" w:rsidR="00222867" w:rsidRPr="00B527D8" w:rsidRDefault="00B527D8" w:rsidP="006250FD">
            <w:pPr>
              <w:spacing w:line="276" w:lineRule="auto"/>
              <w:rPr>
                <w:rFonts w:ascii="David" w:hAnsi="David" w:cs="David"/>
                <w:b/>
                <w:sz w:val="24"/>
                <w:szCs w:val="24"/>
                <w:highlight w:val="yellow"/>
                <w:lang w:eastAsia="he-IL"/>
              </w:rPr>
            </w:pPr>
            <w:r w:rsidRPr="00B527D8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רכישת שירותי חניה לשנת 202</w:t>
            </w:r>
            <w:r w:rsidR="007C7D14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3</w:t>
            </w:r>
            <w:r w:rsidRPr="00B527D8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– מהספק </w:t>
            </w:r>
            <w:r w:rsidR="006250FD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השתתפויות בנכסים </w:t>
            </w:r>
            <w:r w:rsidRPr="00B527D8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בע"מ בנוהל ספק יחיד</w:t>
            </w:r>
          </w:p>
        </w:tc>
      </w:tr>
    </w:tbl>
    <w:p w14:paraId="1B707122" w14:textId="77777777" w:rsidR="00222867" w:rsidRPr="00AF57E9" w:rsidRDefault="00F14DED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43B0ED48" w14:textId="77777777" w:rsidR="00222867" w:rsidRPr="00AF57E9" w:rsidRDefault="009B6B29" w:rsidP="00B527D8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B527D8">
        <w:rPr>
          <w:rFonts w:ascii="Wingdings" w:hAnsi="Wingdings" w:cstheme="minorBidi"/>
          <w:b/>
          <w:sz w:val="21"/>
          <w:szCs w:val="21"/>
        </w:rPr>
        <w:sym w:font="Wingdings" w:char="F0AE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758BCB61" w14:textId="77777777" w:rsidR="00222867" w:rsidRPr="00AF57E9" w:rsidRDefault="00F14DED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0F063B7B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7D249F3E" w14:textId="77777777" w:rsidR="00222867" w:rsidRPr="00AF57E9" w:rsidRDefault="00F14DED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591972F6" w14:textId="77777777" w:rsidTr="00222867">
        <w:tc>
          <w:tcPr>
            <w:tcW w:w="3085" w:type="dxa"/>
            <w:hideMark/>
          </w:tcPr>
          <w:p w14:paraId="00FE0B42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2D028EA9" w14:textId="77777777" w:rsidR="00222867" w:rsidRPr="00AF57E9" w:rsidRDefault="00B527D8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A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>שירותים</w:t>
            </w:r>
          </w:p>
        </w:tc>
        <w:tc>
          <w:tcPr>
            <w:tcW w:w="3116" w:type="dxa"/>
          </w:tcPr>
          <w:p w14:paraId="5627BF43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4DE158D3" w14:textId="77777777" w:rsidR="00222867" w:rsidRPr="00AF57E9" w:rsidRDefault="00F14DED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405C3F2E" w14:textId="77777777" w:rsidR="00222867" w:rsidRPr="00AF57E9" w:rsidRDefault="00F14DED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14:paraId="13D79ABF" w14:textId="77777777" w:rsidTr="00222867">
        <w:tc>
          <w:tcPr>
            <w:tcW w:w="2698" w:type="dxa"/>
            <w:shd w:val="clear" w:color="auto" w:fill="E6E6E6"/>
            <w:hideMark/>
          </w:tcPr>
          <w:p w14:paraId="2DF08C32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14:paraId="003F34C2" w14:textId="77777777" w:rsidR="00222867" w:rsidRPr="00CA504B" w:rsidRDefault="00C27D6D">
            <w:pPr>
              <w:rPr>
                <w:rFonts w:ascii="David" w:hAnsi="David" w:cs="David"/>
                <w:b/>
                <w:sz w:val="24"/>
                <w:szCs w:val="24"/>
                <w:lang w:eastAsia="he-IL"/>
              </w:rPr>
            </w:pPr>
            <w:r w:rsidRPr="00CA504B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השתתפויות בנכסים </w:t>
            </w:r>
            <w:r w:rsidR="00885383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בע"מ</w:t>
            </w:r>
          </w:p>
        </w:tc>
      </w:tr>
      <w:tr w:rsidR="007548B0" w14:paraId="1F8F1B3E" w14:textId="77777777" w:rsidTr="00222867">
        <w:tc>
          <w:tcPr>
            <w:tcW w:w="2698" w:type="dxa"/>
            <w:shd w:val="clear" w:color="auto" w:fill="E6E6E6"/>
            <w:hideMark/>
          </w:tcPr>
          <w:p w14:paraId="51584191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41D83804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14:paraId="1EE9C36D" w14:textId="77777777" w:rsidR="00222867" w:rsidRPr="00CA504B" w:rsidRDefault="00C27D6D">
            <w:pPr>
              <w:rPr>
                <w:sz w:val="24"/>
                <w:szCs w:val="24"/>
                <w:rtl/>
              </w:rPr>
            </w:pPr>
            <w:r w:rsidRPr="00CA504B">
              <w:rPr>
                <w:rFonts w:hint="cs"/>
                <w:sz w:val="24"/>
                <w:szCs w:val="24"/>
                <w:rtl/>
              </w:rPr>
              <w:t>520028101</w:t>
            </w:r>
          </w:p>
          <w:p w14:paraId="08FAFB80" w14:textId="77777777" w:rsidR="00CA504B" w:rsidRPr="00CA504B" w:rsidRDefault="00CA504B">
            <w:pPr>
              <w:rPr>
                <w:rFonts w:ascii="David" w:hAnsi="David" w:cs="David"/>
                <w:b/>
                <w:sz w:val="24"/>
                <w:szCs w:val="24"/>
                <w:lang w:eastAsia="he-IL"/>
              </w:rPr>
            </w:pPr>
          </w:p>
        </w:tc>
      </w:tr>
      <w:tr w:rsidR="007548B0" w14:paraId="0C49025B" w14:textId="77777777" w:rsidTr="00222867">
        <w:tc>
          <w:tcPr>
            <w:tcW w:w="2698" w:type="dxa"/>
            <w:shd w:val="clear" w:color="auto" w:fill="E6E6E6"/>
            <w:hideMark/>
          </w:tcPr>
          <w:p w14:paraId="5014E6C6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14:paraId="4CE61E2F" w14:textId="77777777" w:rsidR="00222867" w:rsidRPr="00AF57E9" w:rsidRDefault="00B527D8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A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14:paraId="3320CC43" w14:textId="77777777"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14:paraId="494D4261" w14:textId="77777777" w:rsidTr="00222867">
        <w:tc>
          <w:tcPr>
            <w:tcW w:w="2698" w:type="dxa"/>
            <w:shd w:val="clear" w:color="auto" w:fill="E6E6E6"/>
            <w:hideMark/>
          </w:tcPr>
          <w:p w14:paraId="67EC12A1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14:paraId="6693A5D1" w14:textId="6A1B069D" w:rsidR="00222867" w:rsidRPr="00B527D8" w:rsidRDefault="005721D7" w:rsidP="005721D7">
            <w:pPr>
              <w:rPr>
                <w:rFonts w:ascii="David" w:hAnsi="David" w:cs="David"/>
                <w:b/>
                <w:sz w:val="24"/>
                <w:szCs w:val="24"/>
                <w:lang w:eastAsia="he-IL"/>
              </w:rPr>
            </w:pP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77,500.8</w:t>
            </w:r>
            <w:r w:rsidR="00040864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 ₪ </w:t>
            </w:r>
            <w:r w:rsidR="00F8224A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כולל מע"מ</w:t>
            </w:r>
          </w:p>
        </w:tc>
      </w:tr>
      <w:tr w:rsidR="007548B0" w14:paraId="60593137" w14:textId="77777777" w:rsidTr="00222867">
        <w:tc>
          <w:tcPr>
            <w:tcW w:w="2698" w:type="dxa"/>
            <w:shd w:val="clear" w:color="auto" w:fill="E6E6E6"/>
            <w:hideMark/>
          </w:tcPr>
          <w:p w14:paraId="33F85BF4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14:paraId="59EC7BE0" w14:textId="77777777" w:rsidR="00222867" w:rsidRPr="00B527D8" w:rsidRDefault="00885383" w:rsidP="007C7D14">
            <w:pPr>
              <w:rPr>
                <w:rFonts w:ascii="David" w:hAnsi="David" w:cs="David"/>
                <w:b/>
                <w:sz w:val="24"/>
                <w:szCs w:val="24"/>
                <w:lang w:eastAsia="he-IL"/>
              </w:rPr>
            </w:pP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מיום 01.01.23 ועד 31.12.23</w:t>
            </w:r>
          </w:p>
        </w:tc>
      </w:tr>
    </w:tbl>
    <w:p w14:paraId="58C1F9F3" w14:textId="77777777" w:rsidR="00222867" w:rsidRPr="00AF57E9" w:rsidRDefault="00F14DED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249EB97E" w14:textId="77777777"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783EE4EC" w14:textId="77777777"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1FE11CE2" w14:textId="77777777" w:rsidR="00222867" w:rsidRPr="00AF57E9" w:rsidRDefault="00F14DED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1A1DDA5A" w14:textId="77777777"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064E76C8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0B2F8018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3851DD5B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37A5AE39" w14:textId="77777777" w:rsidR="00222867" w:rsidRPr="00AF57E9" w:rsidRDefault="00F14DED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4D764306" w14:textId="77777777" w:rsidTr="008B3D98"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198317" w14:textId="660D2CBD" w:rsidR="00CA02A7" w:rsidRDefault="00044E65" w:rsidP="00CA02A7">
            <w:pPr>
              <w:spacing w:line="360" w:lineRule="auto"/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</w:pP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חלק מעובדי המשרד עובדים דרך קבע מאתרי המשרד בת"א. לצורך אספקת מקומות חניה לעובדים אלו שוכר המשרד חניות מהספק </w:t>
            </w:r>
            <w:r w:rsidR="00EC221B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"השתתפויות בנכסים"</w:t>
            </w:r>
            <w:r w:rsidR="00C27D6D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</w:t>
            </w: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כבר </w:t>
            </w:r>
            <w:r w:rsidR="00C27D6D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למעלה מ</w:t>
            </w:r>
            <w:r w:rsidR="00CA02A7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-</w:t>
            </w:r>
            <w:r w:rsidR="00C27D6D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20 שנה.</w:t>
            </w: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כעת, עבור שנת 2023, המשרד זקוק ל-7 מקומות חניה בתל אביב. </w:t>
            </w:r>
          </w:p>
          <w:p w14:paraId="4164C905" w14:textId="227A4CB1" w:rsidR="00C27D6D" w:rsidRDefault="00C27D6D" w:rsidP="00044E65">
            <w:pPr>
              <w:spacing w:line="360" w:lineRule="auto"/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</w:pPr>
          </w:p>
          <w:p w14:paraId="528090DE" w14:textId="5102E4CC" w:rsidR="00B527D8" w:rsidRDefault="00C27D6D" w:rsidP="00F8224A">
            <w:pPr>
              <w:spacing w:line="360" w:lineRule="auto"/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</w:pP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הספק </w:t>
            </w:r>
            <w:r w:rsidR="00044E65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"</w:t>
            </w:r>
            <w:r w:rsidR="00CA504B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השתתפויות בנכסים</w:t>
            </w:r>
            <w:r w:rsidR="00044E65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"</w:t>
            </w:r>
            <w:r w:rsidR="00CA504B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</w:t>
            </w: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מוכן לה</w:t>
            </w:r>
            <w:r w:rsidR="00044E65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עמיד לרשות </w:t>
            </w: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המשרד 6 מקומות חניה </w:t>
            </w:r>
            <w:r w:rsidR="00CA504B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בעלות</w:t>
            </w:r>
            <w:r w:rsidR="00044E65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חודשית של </w:t>
            </w:r>
            <w:r w:rsidR="00CA504B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="005721D7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920 </w:t>
            </w:r>
            <w:r w:rsidR="00044E65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₪ לא כולל מע"מ עבור כל מקום חניה.</w:t>
            </w:r>
            <w:r w:rsidR="00B527D8" w:rsidRPr="008B3D98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</w:p>
          <w:p w14:paraId="29427C80" w14:textId="48A55A17" w:rsidR="00CA504B" w:rsidRPr="008B3D98" w:rsidRDefault="00044E65" w:rsidP="00F8224A">
            <w:pPr>
              <w:spacing w:line="360" w:lineRule="auto"/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</w:pP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ספק נוסף שעמו מתקשר המשרד מזה מספר שנים נאות להעמיד לטובת המשרד מקום חניה נוסף בעלות חודשית של 1,200 ₪ לא כולל מע"מ. </w:t>
            </w:r>
          </w:p>
          <w:p w14:paraId="76AF0AE5" w14:textId="77777777" w:rsidR="00B527D8" w:rsidRPr="008B3D98" w:rsidRDefault="00CA02A7">
            <w:pPr>
              <w:spacing w:line="360" w:lineRule="auto"/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</w:pP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יצוין כי </w:t>
            </w:r>
            <w:r w:rsidRPr="008B3D98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מצוקת ה</w:t>
            </w:r>
            <w:r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חניות בתל אביב  מחמירה מידי שנה</w:t>
            </w: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וקיימת חשיבות לשמר את מקומות החניה שאפשר להעמיד לרשות המשרד.</w:t>
            </w:r>
          </w:p>
          <w:p w14:paraId="3441EF93" w14:textId="77777777" w:rsidR="00C27D6D" w:rsidRDefault="00206CB8" w:rsidP="00C27D6D">
            <w:pPr>
              <w:spacing w:line="360" w:lineRule="auto"/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</w:pP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נציג המשרד</w:t>
            </w:r>
            <w:r w:rsidR="00044E65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,</w:t>
            </w: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="00C27D6D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מר אורי בגה</w:t>
            </w:r>
            <w:r w:rsidR="00044E65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,</w:t>
            </w:r>
            <w:r w:rsidR="00C27D6D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ערך לבקשת מנהלת תחום נכסים</w:t>
            </w:r>
            <w:r w:rsidR="00044E65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באגף רנ"ל</w:t>
            </w: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="00C27D6D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בדיקה עדכנית </w:t>
            </w:r>
            <w:r w:rsidR="00EC221B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במהלך חודש נובמבר 2022, </w:t>
            </w:r>
            <w:r w:rsidR="00C27D6D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ביחס לחלופות חניונים באזור המשרד.</w:t>
            </w:r>
          </w:p>
          <w:p w14:paraId="6090A1F5" w14:textId="7C0FB03A" w:rsidR="00206CB8" w:rsidRDefault="00206CB8" w:rsidP="00CA02A7">
            <w:pPr>
              <w:spacing w:line="360" w:lineRule="auto"/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</w:pP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בדיקה זו העלתה </w:t>
            </w:r>
            <w:r w:rsidR="00845CC8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מס' סיבות </w:t>
            </w:r>
            <w:r w:rsidR="00044E65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ש</w:t>
            </w:r>
            <w:r w:rsidR="00845CC8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לפיהן לא ניתן להתקשר ע</w:t>
            </w:r>
            <w:r w:rsidR="00044E65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ם חניונים נוספים</w:t>
            </w:r>
            <w:r w:rsidR="00845CC8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: </w:t>
            </w:r>
            <w:r w:rsidR="00CA02A7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ב</w:t>
            </w:r>
            <w:r w:rsidR="00845CC8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חניונים </w:t>
            </w:r>
            <w:r w:rsidR="00CA02A7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מסוימים </w:t>
            </w: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אין מקומות חניה פנו</w:t>
            </w:r>
            <w:r w:rsidR="00CA02A7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י</w:t>
            </w: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ים</w:t>
            </w:r>
            <w:r w:rsidR="00CA02A7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, בחלק</w:t>
            </w:r>
            <w:r w:rsidR="00845CC8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לא מקבלים מנויים חדשים או </w:t>
            </w:r>
            <w:r w:rsidR="00CA02A7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ש</w:t>
            </w:r>
            <w:r w:rsidR="00845CC8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מקבלים רק את דיירי הבניין</w:t>
            </w:r>
            <w:r w:rsidR="00CA02A7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, וחלק מהחניונים הם שעתיים בלבד.</w:t>
            </w:r>
          </w:p>
          <w:p w14:paraId="27A21FC1" w14:textId="77777777" w:rsidR="00B527D8" w:rsidRDefault="00845CC8" w:rsidP="00845CC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להלן פירוט הבדיקה שנעשתה:</w:t>
            </w:r>
          </w:p>
          <w:p w14:paraId="11A8EA3C" w14:textId="77777777" w:rsidR="00C27D6D" w:rsidRPr="00C27D6D" w:rsidRDefault="00CA02A7" w:rsidP="00C27D6D">
            <w:pPr>
              <w:pStyle w:val="af4"/>
              <w:numPr>
                <w:ilvl w:val="0"/>
                <w:numId w:val="12"/>
              </w:num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 xml:space="preserve">חניון </w:t>
            </w:r>
            <w:r w:rsidR="00C27D6D" w:rsidRPr="00C27D6D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אחוזת</w:t>
            </w:r>
            <w:r w:rsidR="00C27D6D" w:rsidRPr="00C27D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="00C27D6D" w:rsidRPr="00C27D6D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החוף</w:t>
            </w:r>
            <w:r w:rsidR="00C27D6D" w:rsidRPr="00C27D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- </w:t>
            </w:r>
            <w:r w:rsidR="00C27D6D" w:rsidRPr="00C27D6D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חניון</w:t>
            </w:r>
            <w:r w:rsidR="00C27D6D" w:rsidRPr="00C27D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="00C27D6D" w:rsidRPr="00C27D6D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אוטומטי</w:t>
            </w:r>
            <w:r w:rsidR="00C27D6D" w:rsidRPr="00C27D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, </w:t>
            </w:r>
            <w:r w:rsidR="00C27D6D" w:rsidRPr="00C27D6D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לא</w:t>
            </w:r>
            <w:r w:rsidR="00C27D6D" w:rsidRPr="00C27D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="00C27D6D" w:rsidRPr="00C27D6D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מאוייש</w:t>
            </w:r>
            <w:r w:rsidR="00C27D6D" w:rsidRPr="00C27D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="00C27D6D" w:rsidRPr="00C27D6D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בסדרן</w:t>
            </w:r>
            <w:r w:rsidR="00C27D6D" w:rsidRPr="00C27D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. </w:t>
            </w:r>
            <w:r w:rsidR="00C27D6D" w:rsidRPr="00C27D6D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נפתח</w:t>
            </w:r>
            <w:r w:rsidR="00C27D6D" w:rsidRPr="00C27D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="00C27D6D" w:rsidRPr="00C27D6D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רק</w:t>
            </w:r>
            <w:r w:rsidR="00C27D6D" w:rsidRPr="00C27D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="00C27D6D" w:rsidRPr="00C27D6D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כשמתפנים</w:t>
            </w:r>
            <w:r w:rsidR="00C27D6D" w:rsidRPr="00C27D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="00C27D6D" w:rsidRPr="00C27D6D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המקומות</w:t>
            </w:r>
            <w:r w:rsidR="00C27D6D" w:rsidRPr="00C27D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, </w:t>
            </w:r>
            <w:r w:rsidR="00C27D6D" w:rsidRPr="00C27D6D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חניון</w:t>
            </w:r>
            <w:r w:rsidR="00C27D6D" w:rsidRPr="00C27D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="00C27D6D" w:rsidRPr="00C27D6D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לילה</w:t>
            </w:r>
            <w:r w:rsidR="00C27D6D" w:rsidRPr="00C27D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="00C27D6D" w:rsidRPr="00C27D6D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עבור</w:t>
            </w:r>
            <w:r w:rsidR="00C27D6D" w:rsidRPr="00C27D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="00C27D6D" w:rsidRPr="00C27D6D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הדיירים</w:t>
            </w:r>
            <w:r w:rsidR="00C27D6D" w:rsidRPr="00C27D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="00C27D6D" w:rsidRPr="00C27D6D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במבנה</w:t>
            </w:r>
            <w:r w:rsidR="00C27D6D" w:rsidRPr="00C27D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, </w:t>
            </w:r>
            <w:r w:rsidR="00C27D6D" w:rsidRPr="00C27D6D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אינו</w:t>
            </w:r>
            <w:r w:rsidR="00C27D6D" w:rsidRPr="00C27D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="00C27D6D" w:rsidRPr="00C27D6D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מתאים</w:t>
            </w:r>
            <w:r w:rsidR="00C27D6D" w:rsidRPr="00C27D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="00C27D6D" w:rsidRPr="00C27D6D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למנויים</w:t>
            </w:r>
            <w:r w:rsidR="00C27D6D" w:rsidRPr="00C27D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="00C27D6D" w:rsidRPr="00C27D6D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חדשים</w:t>
            </w:r>
            <w:r w:rsidR="00C27D6D" w:rsidRPr="00C27D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.</w:t>
            </w:r>
          </w:p>
          <w:p w14:paraId="182EBF57" w14:textId="77777777" w:rsidR="00C27D6D" w:rsidRPr="00C27D6D" w:rsidRDefault="00C27D6D" w:rsidP="00C27D6D">
            <w:pPr>
              <w:pStyle w:val="af4"/>
              <w:numPr>
                <w:ilvl w:val="0"/>
                <w:numId w:val="12"/>
              </w:num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C27D6D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חניון</w:t>
            </w:r>
            <w:r w:rsidRPr="00C27D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27D6D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לאונרדו</w:t>
            </w:r>
            <w:r w:rsidRPr="00C27D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27D6D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דה</w:t>
            </w:r>
            <w:r w:rsidRPr="00C27D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27D6D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וינצ</w:t>
            </w:r>
            <w:r w:rsidRPr="00C27D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'</w:t>
            </w:r>
            <w:r w:rsidRPr="00C27D6D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י</w:t>
            </w:r>
            <w:r w:rsidRPr="00C27D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- </w:t>
            </w:r>
            <w:r w:rsidRPr="00C27D6D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חניון</w:t>
            </w:r>
            <w:r w:rsidRPr="00C27D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27D6D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קטן</w:t>
            </w:r>
            <w:r w:rsidRPr="00C27D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27D6D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השייך</w:t>
            </w:r>
            <w:r w:rsidRPr="00C27D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27D6D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למנהל</w:t>
            </w:r>
            <w:r w:rsidRPr="00C27D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27D6D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מקרקעי</w:t>
            </w:r>
            <w:r w:rsidRPr="00C27D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27D6D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ישראל</w:t>
            </w:r>
            <w:r w:rsidRPr="00C27D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(</w:t>
            </w:r>
            <w:r w:rsidRPr="00C27D6D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מנויים</w:t>
            </w:r>
            <w:r w:rsidRPr="00C27D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27D6D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ותיקים</w:t>
            </w:r>
            <w:r w:rsidRPr="00C27D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), </w:t>
            </w:r>
            <w:r w:rsidRPr="00C27D6D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אין</w:t>
            </w:r>
            <w:r w:rsidRPr="00C27D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27D6D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מקום</w:t>
            </w:r>
            <w:r w:rsidRPr="00C27D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27D6D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למנויים</w:t>
            </w:r>
            <w:r w:rsidRPr="00C27D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27D6D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חדשים</w:t>
            </w:r>
            <w:r w:rsidRPr="00C27D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.</w:t>
            </w:r>
          </w:p>
          <w:p w14:paraId="546F2147" w14:textId="77777777" w:rsidR="00C27D6D" w:rsidRPr="00C27D6D" w:rsidRDefault="00C27D6D" w:rsidP="00C27D6D">
            <w:pPr>
              <w:pStyle w:val="af4"/>
              <w:numPr>
                <w:ilvl w:val="0"/>
                <w:numId w:val="12"/>
              </w:num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C27D6D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בית</w:t>
            </w:r>
            <w:r w:rsidRPr="00C27D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27D6D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מפעל</w:t>
            </w:r>
            <w:r w:rsidRPr="00C27D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27D6D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הפיס</w:t>
            </w:r>
            <w:r w:rsidRPr="00C27D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(</w:t>
            </w:r>
            <w:r w:rsidRPr="00C27D6D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ברחוב</w:t>
            </w:r>
            <w:r w:rsidRPr="00C27D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27D6D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לאונרדו</w:t>
            </w:r>
            <w:r w:rsidRPr="00C27D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27D6D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דה</w:t>
            </w:r>
            <w:r w:rsidRPr="00C27D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27D6D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וינצ</w:t>
            </w:r>
            <w:r w:rsidRPr="00C27D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'</w:t>
            </w:r>
            <w:r w:rsidRPr="00C27D6D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י</w:t>
            </w:r>
            <w:r w:rsidRPr="00C27D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) - </w:t>
            </w:r>
            <w:r w:rsidRPr="00C27D6D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משמש</w:t>
            </w:r>
            <w:r w:rsidRPr="00C27D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27D6D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רק</w:t>
            </w:r>
            <w:r w:rsidRPr="00C27D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27D6D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את</w:t>
            </w:r>
            <w:r w:rsidRPr="00C27D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27D6D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דיירי</w:t>
            </w:r>
            <w:r w:rsidRPr="00C27D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27D6D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מפעל</w:t>
            </w:r>
            <w:r w:rsidRPr="00C27D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27D6D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הפיס</w:t>
            </w:r>
            <w:r w:rsidRPr="00C27D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27D6D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אין</w:t>
            </w:r>
            <w:r w:rsidRPr="00C27D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27D6D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מקומות</w:t>
            </w:r>
            <w:r w:rsidRPr="00C27D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27D6D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למנויים</w:t>
            </w:r>
            <w:r w:rsidRPr="00C27D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27D6D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חדשים</w:t>
            </w:r>
            <w:r w:rsidRPr="00C27D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.</w:t>
            </w:r>
          </w:p>
          <w:p w14:paraId="465C953B" w14:textId="00E8A8EB" w:rsidR="00C27D6D" w:rsidRPr="00C27D6D" w:rsidRDefault="00C27D6D" w:rsidP="00CA02A7">
            <w:pPr>
              <w:pStyle w:val="af4"/>
              <w:numPr>
                <w:ilvl w:val="0"/>
                <w:numId w:val="12"/>
              </w:num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נ</w:t>
            </w:r>
            <w:r w:rsidRPr="00C27D6D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אות</w:t>
            </w:r>
            <w:r w:rsidRPr="00C27D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27D6D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אביב</w:t>
            </w:r>
            <w:r w:rsidRPr="00C27D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(</w:t>
            </w:r>
            <w:r w:rsidRPr="00C27D6D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רח</w:t>
            </w:r>
            <w:r w:rsidRPr="00C27D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' </w:t>
            </w:r>
            <w:r w:rsidRPr="00C27D6D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דובנוב</w:t>
            </w:r>
            <w:r w:rsidR="00EC221B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) </w:t>
            </w:r>
            <w:r w:rsidR="00EC221B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 xml:space="preserve">- </w:t>
            </w:r>
            <w:r w:rsidRPr="00C27D6D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לא</w:t>
            </w:r>
            <w:r w:rsidRPr="00C27D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27D6D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ניתן</w:t>
            </w:r>
            <w:r w:rsidRPr="00C27D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27D6D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למכור</w:t>
            </w:r>
            <w:r w:rsidRPr="00C27D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27D6D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מנויים</w:t>
            </w:r>
            <w:r w:rsidRPr="00C27D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27D6D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בחניון</w:t>
            </w:r>
            <w:r w:rsidRPr="00C27D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27D6D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זה</w:t>
            </w:r>
            <w:r w:rsidRPr="00C27D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, </w:t>
            </w:r>
            <w:r w:rsidRPr="00C27D6D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אינם</w:t>
            </w:r>
            <w:r w:rsidRPr="00C27D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27D6D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מוכנים</w:t>
            </w:r>
            <w:r w:rsidRPr="00C27D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27D6D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להוציא</w:t>
            </w:r>
            <w:r w:rsidRPr="00C27D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27D6D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הצעת</w:t>
            </w:r>
            <w:r w:rsidRPr="00C27D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27D6D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מחיר</w:t>
            </w:r>
            <w:r w:rsidRPr="00C27D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.</w:t>
            </w:r>
            <w:r w:rsidR="00EC221B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br/>
            </w:r>
            <w:r w:rsidR="00EC221B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נציין גם כי ה</w:t>
            </w:r>
            <w:r w:rsidR="00EC221B" w:rsidRPr="00C27D6D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חניון</w:t>
            </w:r>
            <w:r w:rsidR="00EC221B" w:rsidRPr="00C27D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="00EC221B" w:rsidRPr="00C27D6D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מרוחק</w:t>
            </w:r>
            <w:r w:rsidR="00EC221B" w:rsidRPr="00C27D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="00EC221B" w:rsidRPr="00C27D6D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מאוד</w:t>
            </w:r>
            <w:r w:rsidR="00EC221B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 xml:space="preserve"> ממקום </w:t>
            </w:r>
            <w:r w:rsidR="00CA02A7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המשרד</w:t>
            </w:r>
            <w:r w:rsidR="00EC221B" w:rsidRPr="00C27D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.</w:t>
            </w:r>
          </w:p>
          <w:p w14:paraId="68D5DC9C" w14:textId="77777777" w:rsidR="00B732F6" w:rsidRPr="00C27D6D" w:rsidRDefault="00C27D6D" w:rsidP="00C27D6D">
            <w:pPr>
              <w:pStyle w:val="af4"/>
              <w:numPr>
                <w:ilvl w:val="0"/>
                <w:numId w:val="12"/>
              </w:numPr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C27D6D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חניון</w:t>
            </w:r>
            <w:r w:rsidRPr="00C27D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27D6D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דניאל</w:t>
            </w:r>
            <w:r w:rsidRPr="00C27D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27D6D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פריש</w:t>
            </w:r>
            <w:r w:rsidRPr="00C27D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27D6D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מס</w:t>
            </w:r>
            <w:r w:rsidRPr="00C27D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' 3 (</w:t>
            </w:r>
            <w:r w:rsidR="00CA02A7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צ</w:t>
            </w:r>
            <w:r w:rsidRPr="00C27D6D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מוד</w:t>
            </w:r>
            <w:r w:rsidRPr="00C27D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27D6D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לחניון</w:t>
            </w:r>
            <w:r w:rsidRPr="00C27D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27D6D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סנטרל</w:t>
            </w:r>
            <w:r w:rsidRPr="00C27D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27D6D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פארק</w:t>
            </w:r>
            <w:r w:rsidRPr="00C27D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) </w:t>
            </w: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 xml:space="preserve">- </w:t>
            </w:r>
            <w:r w:rsidRPr="00C27D6D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החניון</w:t>
            </w:r>
            <w:r w:rsidRPr="00C27D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27D6D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הוא</w:t>
            </w:r>
            <w:r w:rsidRPr="00C27D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27D6D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חניון</w:t>
            </w:r>
            <w:r w:rsidRPr="00C27D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27D6D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תת</w:t>
            </w:r>
            <w:r w:rsidRPr="00C27D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27D6D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קרקעי</w:t>
            </w:r>
            <w:r w:rsidRPr="00C27D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27D6D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וממוקם</w:t>
            </w:r>
            <w:r w:rsidRPr="00C27D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27D6D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תחת</w:t>
            </w:r>
            <w:r w:rsidRPr="00C27D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27D6D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מגדל</w:t>
            </w:r>
            <w:r w:rsidRPr="00C27D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27D6D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מגורים</w:t>
            </w:r>
            <w:r w:rsidRPr="00C27D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27D6D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ואין</w:t>
            </w:r>
            <w:r w:rsidRPr="00C27D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27D6D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מקום</w:t>
            </w:r>
            <w:r w:rsidRPr="00C27D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27D6D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למנויים</w:t>
            </w:r>
            <w:r w:rsidRPr="00C27D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27D6D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חדשים</w:t>
            </w:r>
            <w:r w:rsidRPr="00C27D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.</w:t>
            </w:r>
          </w:p>
          <w:p w14:paraId="6F7D4741" w14:textId="77777777" w:rsidR="00B732F6" w:rsidRPr="00B90654" w:rsidRDefault="00B732F6" w:rsidP="00B90654">
            <w:pPr>
              <w:ind w:left="142"/>
              <w:rPr>
                <w:rFonts w:ascii="David" w:hAnsi="David" w:cs="David"/>
                <w:b/>
                <w:bCs/>
                <w:sz w:val="24"/>
                <w:szCs w:val="24"/>
              </w:rPr>
            </w:pPr>
          </w:p>
          <w:p w14:paraId="342368BF" w14:textId="6CCADCE9" w:rsidR="00B732F6" w:rsidRPr="00B732F6" w:rsidRDefault="00845CC8" w:rsidP="00F8224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בנסיבות אלה </w:t>
            </w:r>
            <w:r w:rsidR="00C27D6D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מבקשת לאשר את הספק הנ"ל כספק יחיד עבור רכישת מקומות החניה . </w:t>
            </w:r>
            <w:r w:rsidR="005721D7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עוד </w:t>
            </w:r>
            <w:r w:rsidR="00C27D6D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יצויין כי קיימת </w:t>
            </w: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חשיבות לשמר את </w:t>
            </w:r>
            <w:r w:rsidR="00265878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התחייבות ה</w:t>
            </w:r>
            <w:r w:rsidR="00C27D6D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ספק בשל העדר חלופות </w:t>
            </w:r>
            <w:r w:rsidR="00265878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חניה </w:t>
            </w:r>
            <w:r w:rsidR="00C27D6D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באזור</w:t>
            </w:r>
            <w:r w:rsidR="00265878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, כפי שפורט לעיל.</w:t>
            </w:r>
            <w:r w:rsidR="00C27D6D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</w:t>
            </w:r>
          </w:p>
        </w:tc>
      </w:tr>
    </w:tbl>
    <w:p w14:paraId="4CF61CA3" w14:textId="77777777" w:rsidR="00222867" w:rsidRPr="00AF57E9" w:rsidRDefault="00F14DED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18B582CB" w14:textId="77777777" w:rsidR="00040864" w:rsidRDefault="00040864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0667569A" w14:textId="77777777" w:rsidR="00040864" w:rsidRDefault="00040864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457215E8" w14:textId="77777777" w:rsidR="00040864" w:rsidRDefault="00040864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44BF3574" w14:textId="77777777" w:rsidR="00040864" w:rsidRDefault="00040864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76728A9D" w14:textId="77777777" w:rsidR="00040864" w:rsidRDefault="00040864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233CA352" w14:textId="77777777" w:rsidR="00040864" w:rsidRDefault="00040864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6852450C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372FC968" w14:textId="77777777" w:rsidR="00040864" w:rsidRDefault="00040864" w:rsidP="00040864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3F4E71C6" w14:textId="77777777" w:rsidR="00222867" w:rsidRDefault="009B6B29" w:rsidP="00040864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בכבוד רב, </w:t>
      </w:r>
    </w:p>
    <w:p w14:paraId="3F6F8E59" w14:textId="77777777" w:rsidR="00040864" w:rsidRDefault="00040864" w:rsidP="00040864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35B4C8DF" w14:textId="77777777" w:rsidR="00040864" w:rsidRPr="00AF57E9" w:rsidRDefault="00040864" w:rsidP="00040864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14:paraId="51CF8E43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8AD2FF" w14:textId="77777777" w:rsidR="00CA504B" w:rsidRDefault="00C27D6D">
            <w:pPr>
              <w:spacing w:line="360" w:lineRule="auto"/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</w:pP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lastRenderedPageBreak/>
              <w:t>מיכל קינן</w:t>
            </w:r>
            <w:r w:rsidR="008B3D98" w:rsidRPr="008B3D98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</w:p>
          <w:p w14:paraId="2FCD857C" w14:textId="77777777" w:rsidR="00CA504B" w:rsidRPr="008B3D98" w:rsidRDefault="00CA504B" w:rsidP="00EC221B">
            <w:pPr>
              <w:spacing w:line="360" w:lineRule="auto"/>
              <w:rPr>
                <w:rFonts w:ascii="David" w:hAnsi="David" w:cs="David"/>
                <w:b/>
                <w:sz w:val="24"/>
                <w:szCs w:val="24"/>
                <w:lang w:eastAsia="he-IL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6C1D5" w14:textId="77777777" w:rsidR="00222867" w:rsidRPr="008B3D98" w:rsidRDefault="00C27D6D" w:rsidP="00EC221B">
            <w:pPr>
              <w:spacing w:line="360" w:lineRule="auto"/>
              <w:rPr>
                <w:rFonts w:ascii="David" w:hAnsi="David" w:cs="David"/>
                <w:b/>
                <w:sz w:val="24"/>
                <w:szCs w:val="24"/>
                <w:lang w:eastAsia="he-IL"/>
              </w:rPr>
            </w:pP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מנהלת תחום נכסים משרד רה"מ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C6F5C7" w14:textId="77777777" w:rsidR="00222867" w:rsidRPr="00AF57E9" w:rsidRDefault="00F14DE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33EEB96E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291784F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1C12B9E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AB319BA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684C8807" w14:textId="77777777" w:rsidR="00222867" w:rsidRPr="00817FBA" w:rsidRDefault="00F14DED" w:rsidP="00222867"/>
    <w:sectPr w:rsidR="00222867" w:rsidRPr="00817FBA" w:rsidSect="00DE4C1B">
      <w:headerReference w:type="default" r:id="rId11"/>
      <w:foot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D65817D" w14:textId="77777777" w:rsidR="00F14DED" w:rsidRDefault="00F14DED">
      <w:r>
        <w:separator/>
      </w:r>
    </w:p>
  </w:endnote>
  <w:endnote w:type="continuationSeparator" w:id="0">
    <w:p w14:paraId="192F97D7" w14:textId="77777777" w:rsidR="00F14DED" w:rsidRDefault="00F14D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47519877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20CCF462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71C82246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25D7CCFE" w14:textId="77777777"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FF5CE4">
            <w:rPr>
              <w:rStyle w:val="af"/>
              <w:rFonts w:ascii="Arial" w:hAnsi="Arial"/>
              <w:noProof/>
              <w:color w:val="FFFFFF" w:themeColor="background1"/>
              <w:rtl/>
            </w:rPr>
            <w:t>1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FF5CE4">
            <w:rPr>
              <w:rFonts w:ascii="Arial" w:hAnsi="Arial"/>
              <w:noProof/>
              <w:color w:val="FFFFFF" w:themeColor="background1"/>
              <w:rtl/>
            </w:rPr>
            <w:t>1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62E005F6" w14:textId="77777777" w:rsidR="00354861" w:rsidRPr="0098529F" w:rsidRDefault="00F14DED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14:paraId="2B92B0C5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2052EEDD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8A261C3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788D48A2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F28640A" w14:textId="77777777"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14:paraId="7F69EFE2" w14:textId="77777777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359446F1" w14:textId="77777777"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14724912" w14:textId="77777777"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14:paraId="1E24A1B9" w14:textId="77777777" w:rsidR="00E678BB" w:rsidRPr="00354861" w:rsidRDefault="00F14DED" w:rsidP="00DE4C1B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50494D1" w14:textId="77777777" w:rsidR="00F14DED" w:rsidRDefault="00F14DED">
      <w:r>
        <w:separator/>
      </w:r>
    </w:p>
  </w:footnote>
  <w:footnote w:type="continuationSeparator" w:id="0">
    <w:p w14:paraId="151273C9" w14:textId="77777777" w:rsidR="00F14DED" w:rsidRDefault="00F14DE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45D7A7E3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26F2CF34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4C03B8DC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4689381B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7D5092BE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22F8E1FE" wp14:editId="41028492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171A76B7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6D490F56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26DE53AD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3A3CCA06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91F082B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65237572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193A3F86" w14:textId="77777777" w:rsidR="009220EC" w:rsidRPr="00D84715" w:rsidRDefault="00F14DED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6AA3B7BE" w14:textId="77777777" w:rsidR="009220EC" w:rsidRDefault="00F14DED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25CCD97A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EBFF4E9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6D41F69D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1C5D7859" w14:textId="77777777" w:rsidR="003D6D13" w:rsidRPr="00D84715" w:rsidRDefault="00F14DED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48DEB151" w14:textId="77777777" w:rsidR="003D6D13" w:rsidRPr="00D84715" w:rsidRDefault="00F14DED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2245591A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9780AC4" w14:textId="77777777"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2642A02A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169ED714" w14:textId="77777777" w:rsidR="009220EC" w:rsidRPr="00D84715" w:rsidRDefault="00F14DED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66ADDF6C" w14:textId="77777777" w:rsidR="009220EC" w:rsidRPr="00D84715" w:rsidRDefault="00F14DED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3761252D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4DBFB41" w14:textId="77777777"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056F1AA6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650743E5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62C4A3D2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2CCDA441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682319D8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5A35135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125E1538" w14:textId="77777777" w:rsidR="00E678BB" w:rsidRPr="00D84715" w:rsidRDefault="00F14DED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F267D9A"/>
    <w:multiLevelType w:val="hybridMultilevel"/>
    <w:tmpl w:val="E84439DE"/>
    <w:lvl w:ilvl="0" w:tplc="67ACABBE">
      <w:start w:val="1"/>
      <w:numFmt w:val="decimal"/>
      <w:lvlText w:val="%1."/>
      <w:lvlJc w:val="left"/>
      <w:pPr>
        <w:ind w:left="502" w:hanging="360"/>
      </w:pPr>
      <w:rPr>
        <w:rFonts w:ascii="David" w:eastAsia="PMingLiU" w:hAnsi="David" w:cs="David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7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9" w15:restartNumberingAfterBreak="0">
    <w:nsid w:val="736E0E7A"/>
    <w:multiLevelType w:val="multilevel"/>
    <w:tmpl w:val="0409001D"/>
    <w:numStyleLink w:val="SolelBulletList1"/>
  </w:abstractNum>
  <w:abstractNum w:abstractNumId="10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1"/>
  </w:num>
  <w:num w:numId="2">
    <w:abstractNumId w:val="6"/>
  </w:num>
  <w:num w:numId="3">
    <w:abstractNumId w:val="0"/>
  </w:num>
  <w:num w:numId="4">
    <w:abstractNumId w:val="7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8"/>
  </w:num>
  <w:num w:numId="10">
    <w:abstractNumId w:val="10"/>
  </w:num>
  <w:num w:numId="11">
    <w:abstractNumId w:val="9"/>
  </w:num>
  <w:num w:numId="1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oNotDisplayPageBoundaries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40864"/>
    <w:rsid w:val="00044E65"/>
    <w:rsid w:val="00206CB8"/>
    <w:rsid w:val="00265878"/>
    <w:rsid w:val="00336CDD"/>
    <w:rsid w:val="005721D7"/>
    <w:rsid w:val="0057651A"/>
    <w:rsid w:val="00613700"/>
    <w:rsid w:val="006250FD"/>
    <w:rsid w:val="006F27C8"/>
    <w:rsid w:val="007548B0"/>
    <w:rsid w:val="007C7D14"/>
    <w:rsid w:val="00845CC8"/>
    <w:rsid w:val="00885383"/>
    <w:rsid w:val="008B3D98"/>
    <w:rsid w:val="008B6757"/>
    <w:rsid w:val="009B6B29"/>
    <w:rsid w:val="009F7FB7"/>
    <w:rsid w:val="00A846F2"/>
    <w:rsid w:val="00B47632"/>
    <w:rsid w:val="00B527D8"/>
    <w:rsid w:val="00B732F6"/>
    <w:rsid w:val="00B90654"/>
    <w:rsid w:val="00BC1951"/>
    <w:rsid w:val="00C27D6D"/>
    <w:rsid w:val="00CA02A7"/>
    <w:rsid w:val="00CA504B"/>
    <w:rsid w:val="00CE3B86"/>
    <w:rsid w:val="00EC221B"/>
    <w:rsid w:val="00F14DED"/>
    <w:rsid w:val="00F8224A"/>
    <w:rsid w:val="00FF5C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DCC677D"/>
  <w15:docId w15:val="{5FA7CD9B-5F71-4ADB-B0CD-1DF2462FB4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90007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3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876DCBFC-88C5-4C59-9B35-ED9554CFA6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1</TotalTime>
  <Pages>3</Pages>
  <Words>535</Words>
  <Characters>2676</Characters>
  <Application>Microsoft Office Word</Application>
  <DocSecurity>0</DocSecurity>
  <Lines>22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PMO</Company>
  <LinksUpToDate>false</LinksUpToDate>
  <CharactersWithSpaces>3205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מעין אוחיון</cp:lastModifiedBy>
  <cp:revision>2</cp:revision>
  <cp:lastPrinted>2022-12-20T08:53:00Z</cp:lastPrinted>
  <dcterms:created xsi:type="dcterms:W3CDTF">2022-12-26T18:27:00Z</dcterms:created>
  <dcterms:modified xsi:type="dcterms:W3CDTF">2022-12-26T18:27:00Z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