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EAF8F" w14:textId="77777777" w:rsidR="00222867" w:rsidRDefault="009B6B29" w:rsidP="00222867">
      <w:pPr>
        <w:rPr>
          <w:rFonts w:ascii="Arial" w:hAnsi="Arial"/>
          <w:b/>
          <w:sz w:val="22"/>
          <w:szCs w:val="22"/>
          <w:rtl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6B31C6DB" w14:textId="77777777" w:rsidR="00F90453" w:rsidRDefault="00F14DED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4046FBAF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FA6AB74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708F" w14:textId="77777777" w:rsidR="00222867" w:rsidRPr="00B527D8" w:rsidRDefault="00B527D8" w:rsidP="00B527D8">
            <w:pPr>
              <w:bidi w:val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B527D8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משרד ראש הממשלה</w:t>
            </w:r>
          </w:p>
        </w:tc>
      </w:tr>
      <w:tr w:rsidR="007548B0" w14:paraId="68242D29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E324B54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BECA" w14:textId="77777777" w:rsidR="00222867" w:rsidRPr="00B527D8" w:rsidRDefault="007C7D14" w:rsidP="00B527D8">
            <w:pPr>
              <w:bidi w:val="0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נכסים רנ"ל </w:t>
            </w:r>
          </w:p>
        </w:tc>
      </w:tr>
      <w:tr w:rsidR="007548B0" w14:paraId="538AB335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EE57FA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B409" w14:textId="77777777" w:rsidR="00222867" w:rsidRPr="00B527D8" w:rsidRDefault="007C7D14" w:rsidP="00B527D8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11.12.22</w:t>
            </w:r>
          </w:p>
        </w:tc>
      </w:tr>
    </w:tbl>
    <w:p w14:paraId="0B09CE5A" w14:textId="77777777" w:rsidR="00332AFB" w:rsidRDefault="00F14DED" w:rsidP="00222867">
      <w:pPr>
        <w:rPr>
          <w:rtl/>
        </w:rPr>
      </w:pPr>
    </w:p>
    <w:p w14:paraId="123DFADC" w14:textId="77777777" w:rsidR="00222867" w:rsidRDefault="00F14DED" w:rsidP="00222867">
      <w:pPr>
        <w:rPr>
          <w:rtl/>
        </w:rPr>
      </w:pPr>
    </w:p>
    <w:p w14:paraId="6ECD8B2F" w14:textId="77777777" w:rsidR="00222867" w:rsidRDefault="00F14DED" w:rsidP="00222867">
      <w:pPr>
        <w:rPr>
          <w:rtl/>
        </w:rPr>
      </w:pPr>
    </w:p>
    <w:p w14:paraId="5E616BEE" w14:textId="77777777" w:rsidR="00222867" w:rsidRDefault="00F14DED" w:rsidP="00222867">
      <w:pPr>
        <w:rPr>
          <w:rtl/>
        </w:rPr>
      </w:pPr>
    </w:p>
    <w:p w14:paraId="5A766BFE" w14:textId="77777777" w:rsidR="00222867" w:rsidRDefault="00F14DED" w:rsidP="00222867">
      <w:pPr>
        <w:rPr>
          <w:rtl/>
        </w:rPr>
      </w:pPr>
    </w:p>
    <w:p w14:paraId="0C19C3A5" w14:textId="77777777" w:rsidR="00222867" w:rsidRDefault="00F14DED" w:rsidP="00222867">
      <w:pPr>
        <w:rPr>
          <w:rtl/>
        </w:rPr>
      </w:pPr>
    </w:p>
    <w:p w14:paraId="537358A6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B1CABA1" w14:textId="77777777" w:rsidR="00222867" w:rsidRDefault="00F14DED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65F0F25D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B527D8">
        <w:rPr>
          <w:rFonts w:ascii="Wingdings" w:hAnsi="Wingdings" w:cstheme="minorBidi"/>
          <w:b/>
          <w:sz w:val="21"/>
          <w:szCs w:val="21"/>
          <w:highlight w:val="yellow"/>
        </w:rPr>
        <w:sym w:font="Wingdings" w:char="F072"/>
      </w:r>
      <w:r w:rsidRPr="00B527D8">
        <w:rPr>
          <w:rFonts w:asciiTheme="minorBidi" w:hAnsiTheme="minorBidi" w:cstheme="minorBidi"/>
          <w:b/>
          <w:sz w:val="21"/>
          <w:szCs w:val="21"/>
          <w:highlight w:val="yellow"/>
          <w:rtl/>
        </w:rPr>
        <w:t xml:space="preserve"> 3(29)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678EC06F" w14:textId="77777777" w:rsidR="00222867" w:rsidRPr="00AF57E9" w:rsidRDefault="00F14DED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6"/>
      </w:tblGrid>
      <w:tr w:rsidR="007548B0" w14:paraId="4CE570CD" w14:textId="77777777" w:rsidTr="00B527D8">
        <w:trPr>
          <w:trHeight w:val="450"/>
        </w:trPr>
        <w:tc>
          <w:tcPr>
            <w:tcW w:w="9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A795CAE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478A306C" w14:textId="77777777" w:rsidTr="00B527D8">
        <w:trPr>
          <w:trHeight w:val="450"/>
        </w:trPr>
        <w:tc>
          <w:tcPr>
            <w:tcW w:w="9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5067" w14:textId="77777777" w:rsidR="00222867" w:rsidRPr="00B527D8" w:rsidRDefault="00B527D8" w:rsidP="006250FD">
            <w:pPr>
              <w:spacing w:line="276" w:lineRule="auto"/>
              <w:rPr>
                <w:rFonts w:ascii="David" w:hAnsi="David" w:cs="David"/>
                <w:b/>
                <w:sz w:val="24"/>
                <w:szCs w:val="24"/>
                <w:highlight w:val="yellow"/>
                <w:lang w:eastAsia="he-IL"/>
              </w:rPr>
            </w:pPr>
            <w:r w:rsidRPr="00B527D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רכישת שירותי חניה לשנת 202</w:t>
            </w:r>
            <w:r w:rsidR="007C7D14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3</w:t>
            </w:r>
            <w:r w:rsidRPr="00B527D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– מהספק </w:t>
            </w:r>
            <w:r w:rsidR="006250F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השתתפויות בנכסים </w:t>
            </w:r>
            <w:r w:rsidRPr="00B527D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בע"מ בנוהל ספק יחיד</w:t>
            </w:r>
          </w:p>
        </w:tc>
      </w:tr>
    </w:tbl>
    <w:p w14:paraId="1B707122" w14:textId="77777777" w:rsidR="00222867" w:rsidRPr="00AF57E9" w:rsidRDefault="00F14DED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43B0ED48" w14:textId="77777777" w:rsidR="00222867" w:rsidRPr="00AF57E9" w:rsidRDefault="009B6B29" w:rsidP="00B527D8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B527D8">
        <w:rPr>
          <w:rFonts w:ascii="Wingdings" w:hAnsi="Wingdings" w:cstheme="minorBidi"/>
          <w:b/>
          <w:sz w:val="21"/>
          <w:szCs w:val="21"/>
        </w:rPr>
        <w:sym w:font="Wingdings" w:char="F0A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758BCB61" w14:textId="77777777" w:rsidR="00222867" w:rsidRPr="00AF57E9" w:rsidRDefault="00F14D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F063B7B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7D249F3E" w14:textId="77777777" w:rsidR="00222867" w:rsidRPr="00AF57E9" w:rsidRDefault="00F14D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91972F6" w14:textId="77777777" w:rsidTr="00222867">
        <w:tc>
          <w:tcPr>
            <w:tcW w:w="3085" w:type="dxa"/>
            <w:hideMark/>
          </w:tcPr>
          <w:p w14:paraId="00FE0B42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2D028EA9" w14:textId="77777777" w:rsidR="00222867" w:rsidRPr="00AF57E9" w:rsidRDefault="00B527D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A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שירותים</w:t>
            </w:r>
          </w:p>
        </w:tc>
        <w:tc>
          <w:tcPr>
            <w:tcW w:w="3116" w:type="dxa"/>
          </w:tcPr>
          <w:p w14:paraId="5627BF4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DE158D3" w14:textId="77777777" w:rsidR="00222867" w:rsidRPr="00AF57E9" w:rsidRDefault="00F14DE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05C3F2E" w14:textId="77777777" w:rsidR="00222867" w:rsidRPr="00AF57E9" w:rsidRDefault="00F14DED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13D79ABF" w14:textId="77777777" w:rsidTr="00222867">
        <w:tc>
          <w:tcPr>
            <w:tcW w:w="2698" w:type="dxa"/>
            <w:shd w:val="clear" w:color="auto" w:fill="E6E6E6"/>
            <w:hideMark/>
          </w:tcPr>
          <w:p w14:paraId="2DF08C3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03F34C2" w14:textId="77777777" w:rsidR="00222867" w:rsidRPr="00CA504B" w:rsidRDefault="00C27D6D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CA504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השתתפויות בנכסים </w:t>
            </w:r>
            <w:r w:rsidR="00885383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בע"מ</w:t>
            </w:r>
          </w:p>
        </w:tc>
      </w:tr>
      <w:tr w:rsidR="007548B0" w14:paraId="1F8F1B3E" w14:textId="77777777" w:rsidTr="00222867">
        <w:tc>
          <w:tcPr>
            <w:tcW w:w="2698" w:type="dxa"/>
            <w:shd w:val="clear" w:color="auto" w:fill="E6E6E6"/>
            <w:hideMark/>
          </w:tcPr>
          <w:p w14:paraId="5158419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1D8380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1EE9C36D" w14:textId="77777777" w:rsidR="00222867" w:rsidRPr="00CA504B" w:rsidRDefault="00C27D6D">
            <w:pPr>
              <w:rPr>
                <w:sz w:val="24"/>
                <w:szCs w:val="24"/>
                <w:rtl/>
              </w:rPr>
            </w:pPr>
            <w:r w:rsidRPr="00CA504B">
              <w:rPr>
                <w:rFonts w:hint="cs"/>
                <w:sz w:val="24"/>
                <w:szCs w:val="24"/>
                <w:rtl/>
              </w:rPr>
              <w:t>520028101</w:t>
            </w:r>
          </w:p>
          <w:p w14:paraId="08FAFB80" w14:textId="77777777" w:rsidR="00CA504B" w:rsidRPr="00CA504B" w:rsidRDefault="00CA504B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</w:p>
        </w:tc>
      </w:tr>
      <w:tr w:rsidR="007548B0" w14:paraId="0C49025B" w14:textId="77777777" w:rsidTr="00222867">
        <w:tc>
          <w:tcPr>
            <w:tcW w:w="2698" w:type="dxa"/>
            <w:shd w:val="clear" w:color="auto" w:fill="E6E6E6"/>
            <w:hideMark/>
          </w:tcPr>
          <w:p w14:paraId="5014E6C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4CE61E2F" w14:textId="77777777" w:rsidR="00222867" w:rsidRPr="00AF57E9" w:rsidRDefault="00B527D8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A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3320CC43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94D4261" w14:textId="77777777" w:rsidTr="00222867">
        <w:tc>
          <w:tcPr>
            <w:tcW w:w="2698" w:type="dxa"/>
            <w:shd w:val="clear" w:color="auto" w:fill="E6E6E6"/>
            <w:hideMark/>
          </w:tcPr>
          <w:p w14:paraId="67EC12A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6693A5D1" w14:textId="6A1B069D" w:rsidR="00222867" w:rsidRPr="00B527D8" w:rsidRDefault="005721D7" w:rsidP="005721D7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77,500.8</w:t>
            </w:r>
            <w:r w:rsidR="00040864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 ₪ </w:t>
            </w:r>
            <w:r w:rsidR="00F8224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כולל מע"מ</w:t>
            </w:r>
          </w:p>
        </w:tc>
      </w:tr>
      <w:tr w:rsidR="007548B0" w14:paraId="60593137" w14:textId="77777777" w:rsidTr="00222867">
        <w:tc>
          <w:tcPr>
            <w:tcW w:w="2698" w:type="dxa"/>
            <w:shd w:val="clear" w:color="auto" w:fill="E6E6E6"/>
            <w:hideMark/>
          </w:tcPr>
          <w:p w14:paraId="33F85BF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9EC7BE0" w14:textId="77777777" w:rsidR="00222867" w:rsidRPr="00B527D8" w:rsidRDefault="00885383" w:rsidP="007C7D14">
            <w:pPr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מיום 01.01.23 ועד 31.12.23</w:t>
            </w:r>
          </w:p>
        </w:tc>
      </w:tr>
    </w:tbl>
    <w:p w14:paraId="58C1F9F3" w14:textId="77777777" w:rsidR="00222867" w:rsidRPr="00AF57E9" w:rsidRDefault="00F14DED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49EB97E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783EE4EC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FE11CE2" w14:textId="77777777" w:rsidR="00222867" w:rsidRPr="00AF57E9" w:rsidRDefault="00F14DED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A1DDA5A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064E76C8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0B2F8018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3851DD5B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37A5AE39" w14:textId="77777777" w:rsidR="00222867" w:rsidRPr="00AF57E9" w:rsidRDefault="00F14D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D764306" w14:textId="77777777" w:rsidTr="008B3D98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8317" w14:textId="660D2CBD" w:rsidR="00CA02A7" w:rsidRDefault="00044E65" w:rsidP="00CA02A7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חלק מעובדי המשרד עובדים דרך קבע מאתרי המשרד בת"א. לצורך אספקת מקומות חניה לעובדים אלו שוכר המשרד חניות מהספק </w:t>
            </w:r>
            <w:r w:rsidR="00EC221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"השתתפויות בנכסים"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כבר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למעלה מ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-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20 שנה.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כעת, עבור שנת 2023, המשרד זקוק ל-7 מקומות חניה בתל אביב. </w:t>
            </w:r>
          </w:p>
          <w:p w14:paraId="4164C905" w14:textId="227A4CB1" w:rsidR="00C27D6D" w:rsidRDefault="00C27D6D" w:rsidP="00044E65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</w:p>
          <w:p w14:paraId="528090DE" w14:textId="5102E4CC" w:rsidR="00B527D8" w:rsidRDefault="00C27D6D" w:rsidP="00F8224A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הספק 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"</w:t>
            </w:r>
            <w:r w:rsidR="00CA504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השתתפויות בנכסים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"</w:t>
            </w:r>
            <w:r w:rsidR="00CA504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מוכן לה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עמיד לרשות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המשרד 6 מקומות חניה </w:t>
            </w:r>
            <w:r w:rsidR="00CA504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בעלות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חודשית של </w:t>
            </w:r>
            <w:r w:rsidR="00CA504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5721D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920 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₪ לא כולל מע"מ עבור כל מקום חניה.</w:t>
            </w:r>
            <w:r w:rsidR="00B527D8" w:rsidRPr="008B3D9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</w:p>
          <w:p w14:paraId="29427C80" w14:textId="48A55A17" w:rsidR="00CA504B" w:rsidRPr="008B3D98" w:rsidRDefault="00044E65" w:rsidP="00F8224A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ספק נוסף שעמו מתקשר המשרד מזה מספר שנים נאות להעמיד לטובת המשרד מקום חניה נוסף בעלות חודשית של 1,200 ₪ לא כולל מע"מ. </w:t>
            </w:r>
          </w:p>
          <w:p w14:paraId="76AF0AE5" w14:textId="77777777" w:rsidR="00B527D8" w:rsidRPr="008B3D98" w:rsidRDefault="00CA02A7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יצוין כי </w:t>
            </w:r>
            <w:r w:rsidRPr="008B3D9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מצוקת ה</w:t>
            </w:r>
            <w:r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חניות בתל אביב  מחמירה מידי שנה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וקיימת חשיבות לשמר את מקומות החניה שאפשר להעמיד לרשות המשרד.</w:t>
            </w:r>
          </w:p>
          <w:p w14:paraId="3441EF93" w14:textId="77777777" w:rsidR="00C27D6D" w:rsidRDefault="00206CB8" w:rsidP="00C27D6D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נציג המשרד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מר אורי בגה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ערך לבקשת מנהלת תחום נכסים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באגף רנ"ל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בדיקה עדכנית </w:t>
            </w:r>
            <w:r w:rsidR="00EC221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במהלך חודש נובמבר 2022,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ביחס לחלופות חניונים באזור המשרד.</w:t>
            </w:r>
          </w:p>
          <w:p w14:paraId="6090A1F5" w14:textId="7C0FB03A" w:rsidR="00206CB8" w:rsidRDefault="00206CB8" w:rsidP="00CA02A7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בדיקה זו העלתה 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מס' סיבות 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לפיהן לא ניתן להתקשר ע</w:t>
            </w:r>
            <w:r w:rsidR="0004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ם חניונים נוספים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: 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חניונים 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מסוימים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אין מקומות חניה פנו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ים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בחלק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לא מקבלים מנויים חדשים או 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</w:t>
            </w:r>
            <w:r w:rsidR="00845CC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מקבלים רק את דיירי הבניין</w:t>
            </w:r>
            <w:r w:rsidR="00CA02A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וחלק מהחניונים הם שעתיים בלבד.</w:t>
            </w:r>
          </w:p>
          <w:p w14:paraId="27A21FC1" w14:textId="77777777" w:rsidR="00B527D8" w:rsidRDefault="00845CC8" w:rsidP="00845CC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להלן פירוט הבדיקה שנעשתה:</w:t>
            </w:r>
          </w:p>
          <w:p w14:paraId="11A8EA3C" w14:textId="77777777" w:rsidR="00C27D6D" w:rsidRPr="00C27D6D" w:rsidRDefault="00CA02A7" w:rsidP="00C27D6D">
            <w:pPr>
              <w:pStyle w:val="af4"/>
              <w:numPr>
                <w:ilvl w:val="0"/>
                <w:numId w:val="12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חניון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אחוזת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החוף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-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אוטומטי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מאוייש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בסדרן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.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נפתח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רק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כשמתפנים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המקומות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לילה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עבור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הדיירים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במבנה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אינו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מתאים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למנויים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C27D6D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חדשים</w:t>
            </w:r>
            <w:r w:rsidR="00C27D6D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182EBF57" w14:textId="77777777" w:rsidR="00C27D6D" w:rsidRPr="00C27D6D" w:rsidRDefault="00C27D6D" w:rsidP="00C27D6D">
            <w:pPr>
              <w:pStyle w:val="af4"/>
              <w:numPr>
                <w:ilvl w:val="0"/>
                <w:numId w:val="12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לאונרדו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דה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וינצ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-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קטן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השייך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למנהל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מקרקעי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ישראל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(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מנויים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ותיקים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),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אין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מקום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למנויים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חדשים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546F2147" w14:textId="77777777" w:rsidR="00C27D6D" w:rsidRPr="00C27D6D" w:rsidRDefault="00C27D6D" w:rsidP="00C27D6D">
            <w:pPr>
              <w:pStyle w:val="af4"/>
              <w:numPr>
                <w:ilvl w:val="0"/>
                <w:numId w:val="12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מפעל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הפיס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(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ברחוב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לאונרדו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דה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וינצ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 -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משמש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רק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דיירי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מפעל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הפיס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אין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מקומות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למנויים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חדשים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465C953B" w14:textId="00E8A8EB" w:rsidR="00C27D6D" w:rsidRPr="00C27D6D" w:rsidRDefault="00C27D6D" w:rsidP="00CA02A7">
            <w:pPr>
              <w:pStyle w:val="af4"/>
              <w:numPr>
                <w:ilvl w:val="0"/>
                <w:numId w:val="12"/>
              </w:num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אות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אביב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(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רח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'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דובנוב</w:t>
            </w:r>
            <w:r w:rsidR="00EC221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 </w:t>
            </w:r>
            <w:r w:rsidR="00EC221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ניתן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למכור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מנויים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זה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אינם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מוכנים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להוציא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הצעת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מחיר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  <w:r w:rsidR="00EC221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br/>
            </w:r>
            <w:r w:rsidR="00EC221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נציין גם כי ה</w:t>
            </w:r>
            <w:r w:rsidR="00EC221B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="00EC221B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EC221B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מרוחק</w:t>
            </w:r>
            <w:r w:rsidR="00EC221B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="00EC221B"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מאוד</w:t>
            </w:r>
            <w:r w:rsidR="00EC221B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ממקום </w:t>
            </w:r>
            <w:r w:rsidR="00CA02A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המשרד</w:t>
            </w:r>
            <w:r w:rsidR="00EC221B"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68D5DC9C" w14:textId="77777777" w:rsidR="00B732F6" w:rsidRPr="00C27D6D" w:rsidRDefault="00C27D6D" w:rsidP="00C27D6D">
            <w:pPr>
              <w:pStyle w:val="af4"/>
              <w:numPr>
                <w:ilvl w:val="0"/>
                <w:numId w:val="12"/>
              </w:num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דניאל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פריש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 3 (</w:t>
            </w:r>
            <w:r w:rsidR="00CA02A7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צ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מוד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סנטרל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פארק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הוא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חניון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קרקעי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וממוקם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תחת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מגדל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מגורים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ואין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מקום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למנויים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C27D6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חדשים</w:t>
            </w:r>
            <w:r w:rsidRPr="00C27D6D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6F7D4741" w14:textId="77777777" w:rsidR="00B732F6" w:rsidRPr="00B90654" w:rsidRDefault="00B732F6" w:rsidP="00B90654">
            <w:pPr>
              <w:ind w:left="142"/>
              <w:rPr>
                <w:rFonts w:ascii="David" w:hAnsi="David" w:cs="David"/>
                <w:b/>
                <w:bCs/>
                <w:sz w:val="24"/>
                <w:szCs w:val="24"/>
              </w:rPr>
            </w:pPr>
          </w:p>
          <w:p w14:paraId="342368BF" w14:textId="6CCADCE9" w:rsidR="00B732F6" w:rsidRPr="00B732F6" w:rsidRDefault="00845CC8" w:rsidP="00F8224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בנסיבות אלה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מבקשת לאשר את הספק הנ"ל כספק יחיד עבור רכישת מקומות החניה . </w:t>
            </w:r>
            <w:r w:rsidR="005721D7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עוד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יצויין כי קיימת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חשיבות לשמר את </w:t>
            </w:r>
            <w:r w:rsidR="0026587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התחייבות ה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ספק בשל העדר חלופות </w:t>
            </w:r>
            <w:r w:rsidR="0026587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חניה 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באזור</w:t>
            </w:r>
            <w:r w:rsidR="0026587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כפי שפורט לעיל.</w:t>
            </w:r>
            <w:r w:rsidR="00C27D6D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</w:tbl>
    <w:p w14:paraId="4CF61CA3" w14:textId="77777777" w:rsidR="00222867" w:rsidRPr="00AF57E9" w:rsidRDefault="00F14DED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8B582CB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667569A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57215E8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4BF3574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6728A9D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33CA352" w14:textId="77777777" w:rsidR="00040864" w:rsidRDefault="0004086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852450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372FC968" w14:textId="77777777" w:rsidR="00040864" w:rsidRDefault="00040864" w:rsidP="00040864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F4E71C6" w14:textId="77777777" w:rsidR="00222867" w:rsidRDefault="009B6B29" w:rsidP="0004086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בכבוד רב, </w:t>
      </w:r>
    </w:p>
    <w:p w14:paraId="3F6F8E59" w14:textId="77777777" w:rsidR="00040864" w:rsidRDefault="00040864" w:rsidP="00040864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5B4C8DF" w14:textId="77777777" w:rsidR="00040864" w:rsidRPr="00AF57E9" w:rsidRDefault="00040864" w:rsidP="00040864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51CF8E43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D2FF" w14:textId="77777777" w:rsidR="00CA504B" w:rsidRDefault="00C27D6D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lastRenderedPageBreak/>
              <w:t>מיכל קינן</w:t>
            </w:r>
            <w:r w:rsidR="008B3D98" w:rsidRPr="008B3D98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</w:p>
          <w:p w14:paraId="2FCD857C" w14:textId="77777777" w:rsidR="00CA504B" w:rsidRPr="008B3D98" w:rsidRDefault="00CA504B" w:rsidP="00EC221B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C1D5" w14:textId="77777777" w:rsidR="00222867" w:rsidRPr="008B3D98" w:rsidRDefault="00C27D6D" w:rsidP="00EC221B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מנהלת תחום נכסים משרד רה"מ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F5C7" w14:textId="77777777" w:rsidR="00222867" w:rsidRPr="00AF57E9" w:rsidRDefault="00F14DE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33EEB96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91784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1C12B9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AB319B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84C8807" w14:textId="77777777" w:rsidR="00222867" w:rsidRPr="00817FBA" w:rsidRDefault="00F14DED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5817D" w14:textId="77777777" w:rsidR="00F14DED" w:rsidRDefault="00F14DED">
      <w:r>
        <w:separator/>
      </w:r>
    </w:p>
  </w:endnote>
  <w:endnote w:type="continuationSeparator" w:id="0">
    <w:p w14:paraId="192F97D7" w14:textId="77777777" w:rsidR="00F14DED" w:rsidRDefault="00F14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4751987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20CCF46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1C8224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5D7CCFE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F5CE4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F5CE4">
            <w:rPr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62E005F6" w14:textId="77777777" w:rsidR="00354861" w:rsidRPr="0098529F" w:rsidRDefault="00F14DED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2B92B0C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052EEDD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8A261C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88D48A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F28640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7F69EFE2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359446F1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14724912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1E24A1B9" w14:textId="77777777" w:rsidR="00E678BB" w:rsidRPr="00354861" w:rsidRDefault="00F14DED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494D1" w14:textId="77777777" w:rsidR="00F14DED" w:rsidRDefault="00F14DED">
      <w:r>
        <w:separator/>
      </w:r>
    </w:p>
  </w:footnote>
  <w:footnote w:type="continuationSeparator" w:id="0">
    <w:p w14:paraId="151273C9" w14:textId="77777777" w:rsidR="00F14DED" w:rsidRDefault="00F14D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45D7A7E3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6F2CF34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C03B8D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4689381B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7D5092B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22F8E1FE" wp14:editId="4102849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71A76B7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D490F56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26DE53AD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A3CCA06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91F082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6523757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93A3F86" w14:textId="77777777" w:rsidR="009220EC" w:rsidRPr="00D84715" w:rsidRDefault="00F14D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AA3B7BE" w14:textId="77777777" w:rsidR="009220EC" w:rsidRDefault="00F14D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5CCD97A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BFF4E9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6D41F69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C5D7859" w14:textId="77777777" w:rsidR="003D6D13" w:rsidRPr="00D84715" w:rsidRDefault="00F14D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8DEB151" w14:textId="77777777" w:rsidR="003D6D13" w:rsidRPr="00D84715" w:rsidRDefault="00F14D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245591A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780AC4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2642A02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69ED714" w14:textId="77777777" w:rsidR="009220EC" w:rsidRPr="00D84715" w:rsidRDefault="00F14D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6ADDF6C" w14:textId="77777777" w:rsidR="009220EC" w:rsidRPr="00D84715" w:rsidRDefault="00F14D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761252D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DBFB41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56F1AA6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50743E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2C4A3D2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CCDA441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82319D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5A35135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125E1538" w14:textId="77777777" w:rsidR="00E678BB" w:rsidRPr="00D84715" w:rsidRDefault="00F14DED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67D9A"/>
    <w:multiLevelType w:val="hybridMultilevel"/>
    <w:tmpl w:val="E84439DE"/>
    <w:lvl w:ilvl="0" w:tplc="67ACABBE">
      <w:start w:val="1"/>
      <w:numFmt w:val="decimal"/>
      <w:lvlText w:val="%1."/>
      <w:lvlJc w:val="left"/>
      <w:pPr>
        <w:ind w:left="502" w:hanging="360"/>
      </w:pPr>
      <w:rPr>
        <w:rFonts w:ascii="David" w:eastAsia="PMingLiU" w:hAnsi="David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40864"/>
    <w:rsid w:val="00044E65"/>
    <w:rsid w:val="00206CB8"/>
    <w:rsid w:val="00265878"/>
    <w:rsid w:val="00336CDD"/>
    <w:rsid w:val="005721D7"/>
    <w:rsid w:val="0057651A"/>
    <w:rsid w:val="00613700"/>
    <w:rsid w:val="006250FD"/>
    <w:rsid w:val="006F27C8"/>
    <w:rsid w:val="007548B0"/>
    <w:rsid w:val="007C7D14"/>
    <w:rsid w:val="00845CC8"/>
    <w:rsid w:val="00885383"/>
    <w:rsid w:val="008B3D98"/>
    <w:rsid w:val="008B6757"/>
    <w:rsid w:val="009B6B29"/>
    <w:rsid w:val="009F7FB7"/>
    <w:rsid w:val="00A846F2"/>
    <w:rsid w:val="00B47632"/>
    <w:rsid w:val="00B527D8"/>
    <w:rsid w:val="00B732F6"/>
    <w:rsid w:val="00B90654"/>
    <w:rsid w:val="00BC1951"/>
    <w:rsid w:val="00C27D6D"/>
    <w:rsid w:val="00CA02A7"/>
    <w:rsid w:val="00CA504B"/>
    <w:rsid w:val="00CE3B86"/>
    <w:rsid w:val="00EC221B"/>
    <w:rsid w:val="00F14DED"/>
    <w:rsid w:val="00F8224A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C677D"/>
  <w15:docId w15:val="{5FA7CD9B-5F71-4ADB-B0CD-1DF2462F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0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DCBFC-88C5-4C59-9B35-ED9554CF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3</Pages>
  <Words>535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PMO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מעין אוחיון</cp:lastModifiedBy>
  <cp:revision>2</cp:revision>
  <cp:lastPrinted>2022-12-20T08:53:00Z</cp:lastPrinted>
  <dcterms:created xsi:type="dcterms:W3CDTF">2022-12-26T18:27:00Z</dcterms:created>
  <dcterms:modified xsi:type="dcterms:W3CDTF">2022-12-26T18:27:00Z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